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2E" w:rsidRDefault="0054082E" w:rsidP="00353DFF">
      <w:pPr>
        <w:spacing w:after="120"/>
        <w:jc w:val="both"/>
      </w:pPr>
      <w:r>
        <w:t>First Name: ________________________________  Last Name: _________________________________</w:t>
      </w:r>
    </w:p>
    <w:p w:rsidR="0054082E" w:rsidRDefault="0054082E" w:rsidP="00353DFF">
      <w:pPr>
        <w:spacing w:after="120"/>
        <w:jc w:val="both"/>
      </w:pPr>
      <w:r>
        <w:t>Title or Profession: __________________________  Medical Specialty: _______________________</w:t>
      </w:r>
    </w:p>
    <w:p w:rsidR="0054082E" w:rsidRDefault="0054082E" w:rsidP="00353DFF">
      <w:pPr>
        <w:spacing w:after="120"/>
        <w:jc w:val="both"/>
      </w:pPr>
      <w:r>
        <w:t>Organization: ___________________________________________________________________</w:t>
      </w:r>
    </w:p>
    <w:p w:rsidR="0054082E" w:rsidRDefault="0054082E" w:rsidP="00353DFF">
      <w:pPr>
        <w:spacing w:after="120"/>
        <w:jc w:val="both"/>
      </w:pPr>
      <w:r>
        <w:t>Address:  _____________________________________________________________________________</w:t>
      </w:r>
    </w:p>
    <w:p w:rsidR="0054082E" w:rsidRDefault="0054082E" w:rsidP="00353DFF">
      <w:pPr>
        <w:spacing w:after="120"/>
        <w:jc w:val="both"/>
      </w:pPr>
      <w:r>
        <w:t>City:  ____________________  State: ____________________ Postal Code: _______________________</w:t>
      </w:r>
    </w:p>
    <w:p w:rsidR="0054082E" w:rsidRDefault="0054082E" w:rsidP="00353DFF">
      <w:pPr>
        <w:spacing w:after="120"/>
        <w:jc w:val="both"/>
      </w:pPr>
      <w:r>
        <w:t>Telephone: ____________________________________ Fax:  __________________________________</w:t>
      </w:r>
    </w:p>
    <w:p w:rsidR="0054082E" w:rsidRDefault="0054082E" w:rsidP="00353DFF">
      <w:pPr>
        <w:spacing w:after="120"/>
        <w:jc w:val="both"/>
      </w:pPr>
      <w:r>
        <w:t xml:space="preserve">E-mail </w:t>
      </w:r>
      <w:r w:rsidRPr="00353DFF">
        <w:rPr>
          <w:color w:val="FF0000"/>
        </w:rPr>
        <w:t>(required)</w:t>
      </w:r>
      <w:r w:rsidRPr="00353DFF">
        <w:t>:</w:t>
      </w:r>
      <w:r w:rsidRPr="00353DFF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353DFF">
        <w:t>______________________________________________________________________</w:t>
      </w:r>
    </w:p>
    <w:p w:rsidR="0054082E" w:rsidRDefault="0054082E" w:rsidP="00353DFF">
      <w:pPr>
        <w:spacing w:after="120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28.8pt;width:468pt;height:.05pt;z-index:251653632" o:connectortype="straight" strokecolor="#c0504d" strokeweight="6pt">
            <v:shadow color="#868686"/>
          </v:shape>
        </w:pict>
      </w:r>
    </w:p>
    <w:p w:rsidR="0054082E" w:rsidRDefault="0054082E" w:rsidP="00353DFF">
      <w:pPr>
        <w:spacing w:after="120"/>
        <w:jc w:val="both"/>
      </w:pPr>
    </w:p>
    <w:p w:rsidR="0054082E" w:rsidRPr="00353DFF" w:rsidRDefault="0054082E" w:rsidP="00D66827">
      <w:pPr>
        <w:spacing w:after="0"/>
        <w:jc w:val="both"/>
        <w:rPr>
          <w:rStyle w:val="IntenseReference"/>
          <w:color w:val="943634"/>
          <w:sz w:val="32"/>
          <w:szCs w:val="32"/>
        </w:rPr>
      </w:pPr>
      <w:r w:rsidRPr="00353DFF">
        <w:rPr>
          <w:rStyle w:val="IntenseReference"/>
          <w:color w:val="943634"/>
          <w:sz w:val="32"/>
          <w:szCs w:val="32"/>
        </w:rPr>
        <w:t>Registration Fees</w:t>
      </w:r>
      <w:r>
        <w:rPr>
          <w:rStyle w:val="IntenseReference"/>
          <w:color w:val="943634"/>
          <w:sz w:val="32"/>
          <w:szCs w:val="32"/>
        </w:rPr>
        <w:t xml:space="preserve"> (please Select One)</w:t>
      </w:r>
    </w:p>
    <w:p w:rsidR="0054082E" w:rsidRDefault="0054082E" w:rsidP="00D66827">
      <w:pPr>
        <w:spacing w:after="0"/>
        <w:jc w:val="both"/>
      </w:pPr>
      <w:r>
        <w:rPr>
          <w:noProof/>
        </w:rPr>
        <w:pict>
          <v:rect id="_x0000_s1027" style="position:absolute;left:0;text-align:left;margin-left:0;margin-top:3.6pt;width:7.15pt;height:7.15pt;z-index:251654656"/>
        </w:pict>
      </w:r>
      <w:r>
        <w:t xml:space="preserve">    </w:t>
      </w:r>
      <w:r>
        <w:tab/>
        <w:t>Ohio State Faculty and Staff:</w:t>
      </w:r>
      <w:r>
        <w:tab/>
      </w:r>
      <w:r>
        <w:tab/>
      </w:r>
      <w:r>
        <w:tab/>
      </w:r>
      <w:r>
        <w:tab/>
      </w:r>
      <w:r>
        <w:tab/>
        <w:t>$120</w:t>
      </w:r>
    </w:p>
    <w:p w:rsidR="0054082E" w:rsidRDefault="0054082E" w:rsidP="00395ABE">
      <w:pPr>
        <w:spacing w:after="0"/>
        <w:jc w:val="both"/>
      </w:pPr>
      <w:r>
        <w:t xml:space="preserve">               </w:t>
      </w:r>
      <w:r>
        <w:rPr>
          <w:noProof/>
        </w:rPr>
        <w:pict>
          <v:rect id="_x0000_s1028" style="position:absolute;left:0;text-align:left;margin-left:0;margin-top:3.6pt;width:7.15pt;height:7.15pt;z-index:251660800;mso-position-horizontal-relative:text;mso-position-vertical-relative:text"/>
        </w:pict>
      </w:r>
      <w:r>
        <w:t>Students: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$60</w:t>
      </w:r>
    </w:p>
    <w:p w:rsidR="0054082E" w:rsidRDefault="0054082E" w:rsidP="00D66827">
      <w:pPr>
        <w:spacing w:after="0"/>
        <w:jc w:val="both"/>
      </w:pPr>
      <w:r>
        <w:rPr>
          <w:noProof/>
        </w:rPr>
        <w:pict>
          <v:rect id="_x0000_s1029" style="position:absolute;left:0;text-align:left;margin-left:0;margin-top:2.45pt;width:7.15pt;height:7.15pt;z-index:251655680"/>
        </w:pict>
      </w:r>
      <w:r>
        <w:tab/>
        <w:t>Others: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$150</w:t>
      </w:r>
      <w:r>
        <w:tab/>
      </w:r>
    </w:p>
    <w:p w:rsidR="0054082E" w:rsidRDefault="0054082E" w:rsidP="00D66827">
      <w:pPr>
        <w:spacing w:after="0"/>
        <w:jc w:val="both"/>
      </w:pPr>
      <w:r>
        <w:rPr>
          <w:noProof/>
        </w:rPr>
        <w:pict>
          <v:rect id="_x0000_s1030" style="position:absolute;left:0;text-align:left;margin-left:0;margin-top:1.3pt;width:7.15pt;height:7.15pt;z-index:251661824"/>
        </w:pict>
      </w:r>
      <w:r>
        <w:tab/>
        <w:t>Group (5+)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$75 per registrant</w:t>
      </w:r>
      <w:r>
        <w:tab/>
      </w:r>
      <w:r>
        <w:tab/>
      </w:r>
    </w:p>
    <w:p w:rsidR="0054082E" w:rsidRDefault="0054082E" w:rsidP="00D66827">
      <w:pPr>
        <w:spacing w:after="0"/>
        <w:ind w:firstLine="720"/>
        <w:jc w:val="both"/>
      </w:pPr>
      <w:r>
        <w:tab/>
      </w:r>
      <w:r>
        <w:tab/>
      </w:r>
      <w:r>
        <w:tab/>
      </w:r>
      <w:r>
        <w:rPr>
          <w:noProof/>
        </w:rPr>
        <w:pict>
          <v:shape id="_x0000_s1031" type="#_x0000_t32" style="position:absolute;left:0;text-align:left;margin-left:0;margin-top:14.95pt;width:468pt;height:.05pt;z-index:251656704;mso-position-horizontal-relative:text;mso-position-vertical-relative:text" o:connectortype="straight" strokecolor="#c0504d" strokeweight="6pt">
            <v:shadow color="#868686"/>
          </v:shape>
        </w:pict>
      </w:r>
    </w:p>
    <w:p w:rsidR="0054082E" w:rsidRDefault="0054082E" w:rsidP="00D66827">
      <w:pPr>
        <w:spacing w:after="0"/>
        <w:ind w:firstLine="720"/>
        <w:jc w:val="both"/>
      </w:pPr>
    </w:p>
    <w:p w:rsidR="0054082E" w:rsidRDefault="0054082E" w:rsidP="00D66827">
      <w:pPr>
        <w:spacing w:after="0"/>
        <w:rPr>
          <w:rStyle w:val="IntenseReference"/>
          <w:color w:val="943634"/>
          <w:sz w:val="26"/>
          <w:szCs w:val="26"/>
        </w:rPr>
      </w:pPr>
      <w:r w:rsidRPr="00D66827">
        <w:rPr>
          <w:rStyle w:val="IntenseReference"/>
          <w:color w:val="943634"/>
          <w:sz w:val="26"/>
          <w:szCs w:val="26"/>
        </w:rPr>
        <w:t>PAYMENT METHOD (PLEASE SELECT ONE AND SUPPLY INFORMATION COMPLETELY)</w:t>
      </w:r>
    </w:p>
    <w:p w:rsidR="0054082E" w:rsidRDefault="0054082E" w:rsidP="00D66827">
      <w:pPr>
        <w:spacing w:after="0"/>
        <w:rPr>
          <w:rStyle w:val="IntenseReference"/>
          <w:color w:val="943634"/>
          <w:sz w:val="26"/>
          <w:szCs w:val="26"/>
        </w:rPr>
      </w:pPr>
    </w:p>
    <w:p w:rsidR="0054082E" w:rsidRPr="00D66827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>
        <w:rPr>
          <w:noProof/>
        </w:rPr>
        <w:pict>
          <v:rect id="_x0000_s1032" style="position:absolute;margin-left:0;margin-top:3.05pt;width:7.15pt;height:7.5pt;z-index:251657728"/>
        </w:pict>
      </w:r>
      <w:r w:rsidRPr="00D66827">
        <w:rPr>
          <w:rStyle w:val="IntenseReference"/>
          <w:b w:val="0"/>
          <w:color w:val="auto"/>
          <w:sz w:val="26"/>
          <w:szCs w:val="26"/>
          <w:u w:val="none"/>
        </w:rPr>
        <w:t xml:space="preserve">    </w:t>
      </w:r>
      <w:r>
        <w:rPr>
          <w:rStyle w:val="IntenseReference"/>
          <w:b w:val="0"/>
          <w:color w:val="auto"/>
          <w:sz w:val="26"/>
          <w:szCs w:val="26"/>
          <w:u w:val="none"/>
        </w:rPr>
        <w:t>eRequest order</w:t>
      </w:r>
      <w:r w:rsidRPr="00D66827">
        <w:rPr>
          <w:rStyle w:val="IntenseReference"/>
          <w:b w:val="0"/>
          <w:color w:val="auto"/>
          <w:sz w:val="26"/>
          <w:szCs w:val="26"/>
          <w:u w:val="none"/>
        </w:rPr>
        <w:t xml:space="preserve"> # _____________________</w:t>
      </w:r>
      <w:r>
        <w:rPr>
          <w:rStyle w:val="IntenseReference"/>
          <w:b w:val="0"/>
          <w:color w:val="auto"/>
          <w:sz w:val="26"/>
          <w:szCs w:val="26"/>
          <w:u w:val="none"/>
        </w:rPr>
        <w:t>________________________</w:t>
      </w:r>
    </w:p>
    <w:p w:rsidR="0054082E" w:rsidRPr="00D66827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 w:rsidRPr="00D66827">
        <w:rPr>
          <w:rStyle w:val="IntenseReference"/>
          <w:b w:val="0"/>
          <w:color w:val="auto"/>
          <w:sz w:val="26"/>
          <w:szCs w:val="26"/>
          <w:u w:val="none"/>
        </w:rPr>
        <w:tab/>
        <w:t>Contact: __________________________________________</w:t>
      </w:r>
    </w:p>
    <w:p w:rsidR="0054082E" w:rsidRPr="00D66827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 w:rsidRPr="00D66827">
        <w:rPr>
          <w:rStyle w:val="IntenseReference"/>
          <w:b w:val="0"/>
          <w:color w:val="auto"/>
          <w:sz w:val="26"/>
          <w:szCs w:val="26"/>
          <w:u w:val="none"/>
        </w:rPr>
        <w:tab/>
        <w:t>Address: ________________________________________________</w:t>
      </w:r>
    </w:p>
    <w:p w:rsidR="0054082E" w:rsidRPr="00D66827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 w:rsidRPr="00D66827">
        <w:rPr>
          <w:rStyle w:val="IntenseReference"/>
          <w:b w:val="0"/>
          <w:color w:val="auto"/>
          <w:sz w:val="26"/>
          <w:szCs w:val="26"/>
          <w:u w:val="none"/>
        </w:rPr>
        <w:tab/>
        <w:t>City: _______________________  State: ___________  Zip: ________</w:t>
      </w:r>
    </w:p>
    <w:p w:rsidR="0054082E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>
        <w:rPr>
          <w:noProof/>
        </w:rPr>
        <w:pict>
          <v:rect id="_x0000_s1033" style="position:absolute;margin-left:0;margin-top:4.3pt;width:7.15pt;height:7.15pt;z-index:251658752"/>
        </w:pict>
      </w:r>
      <w:r>
        <w:rPr>
          <w:rStyle w:val="IntenseReference"/>
          <w:b w:val="0"/>
          <w:color w:val="auto"/>
          <w:sz w:val="26"/>
          <w:szCs w:val="26"/>
          <w:u w:val="none"/>
        </w:rPr>
        <w:t xml:space="preserve">    Check Enclosed, please provide number.  ____________________________</w:t>
      </w:r>
    </w:p>
    <w:p w:rsidR="0054082E" w:rsidRDefault="0054082E" w:rsidP="00D66827">
      <w:pPr>
        <w:spacing w:after="120" w:line="240" w:lineRule="auto"/>
        <w:rPr>
          <w:rStyle w:val="IntenseReference"/>
          <w:b w:val="0"/>
          <w:color w:val="auto"/>
          <w:sz w:val="26"/>
          <w:szCs w:val="26"/>
          <w:u w:val="none"/>
        </w:rPr>
      </w:pPr>
      <w:r>
        <w:rPr>
          <w:noProof/>
        </w:rPr>
        <w:pict>
          <v:shape id="_x0000_s1034" type="#_x0000_t32" style="position:absolute;margin-left:0;margin-top:11.05pt;width:468pt;height:.05pt;z-index:251659776" o:connectortype="straight" strokecolor="#c0504d" strokeweight="6pt">
            <v:shadow color="#868686"/>
          </v:shape>
        </w:pict>
      </w:r>
    </w:p>
    <w:p w:rsidR="0054082E" w:rsidRPr="00AD0287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  <w:r w:rsidRPr="00AD0287">
        <w:rPr>
          <w:b/>
          <w:bCs/>
          <w:sz w:val="20"/>
          <w:szCs w:val="20"/>
        </w:rPr>
        <w:t xml:space="preserve">Register via mail: </w:t>
      </w:r>
      <w:r w:rsidRPr="00AD0287">
        <w:rPr>
          <w:sz w:val="20"/>
          <w:szCs w:val="20"/>
        </w:rPr>
        <w:t>Please mail completed registration form to:</w:t>
      </w:r>
    </w:p>
    <w:p w:rsidR="0054082E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Center for Continuing Medical Education-Wexner Medical Center at OSU</w:t>
      </w:r>
      <w:r>
        <w:rPr>
          <w:sz w:val="20"/>
          <w:szCs w:val="20"/>
        </w:rPr>
        <w:br/>
        <w:t>P.O. Box 182721</w:t>
      </w:r>
    </w:p>
    <w:p w:rsidR="0054082E" w:rsidRPr="00AD0287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600 Ackerman Rd., #E2058</w:t>
      </w:r>
    </w:p>
    <w:p w:rsidR="0054082E" w:rsidRPr="00AD0287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Columbus, OH  43202</w:t>
      </w:r>
    </w:p>
    <w:p w:rsidR="0054082E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  <w:r w:rsidRPr="00C66C7E">
        <w:rPr>
          <w:b/>
          <w:bCs/>
          <w:sz w:val="20"/>
          <w:szCs w:val="20"/>
        </w:rPr>
        <w:t xml:space="preserve">Register online: </w:t>
      </w:r>
      <w:r w:rsidRPr="00C66C7E">
        <w:rPr>
          <w:sz w:val="20"/>
          <w:szCs w:val="20"/>
        </w:rPr>
        <w:t xml:space="preserve">You can register online with a credit card by visiting </w:t>
      </w:r>
      <w:hyperlink r:id="rId6" w:history="1">
        <w:r w:rsidRPr="007818A8">
          <w:rPr>
            <w:rStyle w:val="Hyperlink"/>
            <w:sz w:val="20"/>
            <w:szCs w:val="20"/>
          </w:rPr>
          <w:t>http://ccme.osu.edu</w:t>
        </w:r>
      </w:hyperlink>
      <w:r>
        <w:rPr>
          <w:sz w:val="20"/>
          <w:szCs w:val="20"/>
        </w:rPr>
        <w:t xml:space="preserve"> and click “View All Conferences.”</w:t>
      </w:r>
    </w:p>
    <w:p w:rsidR="0054082E" w:rsidRPr="00C66C7E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</w:p>
    <w:p w:rsidR="0054082E" w:rsidRDefault="0054082E" w:rsidP="00AD0287">
      <w:pPr>
        <w:widowControl w:val="0"/>
        <w:spacing w:after="0" w:line="240" w:lineRule="auto"/>
        <w:jc w:val="center"/>
        <w:rPr>
          <w:sz w:val="20"/>
          <w:szCs w:val="20"/>
        </w:rPr>
      </w:pPr>
    </w:p>
    <w:p w:rsidR="0054082E" w:rsidRPr="00AF350D" w:rsidRDefault="0054082E" w:rsidP="00AF350D">
      <w:pPr>
        <w:widowControl w:val="0"/>
        <w:spacing w:after="0" w:line="240" w:lineRule="auto"/>
        <w:jc w:val="center"/>
        <w:rPr>
          <w:b/>
          <w:color w:val="C00000"/>
          <w:sz w:val="20"/>
          <w:szCs w:val="20"/>
        </w:rPr>
      </w:pPr>
      <w:r w:rsidRPr="00AF350D">
        <w:rPr>
          <w:b/>
          <w:color w:val="C00000"/>
          <w:sz w:val="20"/>
          <w:szCs w:val="20"/>
        </w:rPr>
        <w:t xml:space="preserve">All cancellations are subject to a </w:t>
      </w:r>
      <w:r>
        <w:rPr>
          <w:b/>
          <w:color w:val="C00000"/>
          <w:sz w:val="20"/>
          <w:szCs w:val="20"/>
        </w:rPr>
        <w:t>$</w:t>
      </w:r>
      <w:r w:rsidRPr="00AF350D">
        <w:rPr>
          <w:b/>
          <w:color w:val="C00000"/>
          <w:sz w:val="20"/>
          <w:szCs w:val="20"/>
        </w:rPr>
        <w:t xml:space="preserve">25 processing fee. Cancellations must be received by </w:t>
      </w:r>
      <w:r>
        <w:rPr>
          <w:b/>
          <w:color w:val="C00000"/>
          <w:sz w:val="20"/>
          <w:szCs w:val="20"/>
        </w:rPr>
        <w:t xml:space="preserve">September 20, 2013 </w:t>
      </w:r>
      <w:r w:rsidRPr="00AF350D">
        <w:rPr>
          <w:b/>
          <w:color w:val="C00000"/>
          <w:sz w:val="20"/>
          <w:szCs w:val="20"/>
        </w:rPr>
        <w:t xml:space="preserve">to receive a refund. Refunds are not available after </w:t>
      </w:r>
      <w:r>
        <w:rPr>
          <w:b/>
          <w:color w:val="C00000"/>
          <w:sz w:val="20"/>
          <w:szCs w:val="20"/>
        </w:rPr>
        <w:t>September 20, 2013</w:t>
      </w:r>
      <w:r w:rsidRPr="00AF350D">
        <w:rPr>
          <w:b/>
          <w:color w:val="C00000"/>
          <w:sz w:val="20"/>
          <w:szCs w:val="20"/>
        </w:rPr>
        <w:t>.</w:t>
      </w:r>
    </w:p>
    <w:p w:rsidR="0054082E" w:rsidRDefault="0054082E" w:rsidP="00AF350D">
      <w:pPr>
        <w:widowControl w:val="0"/>
        <w:spacing w:after="0" w:line="240" w:lineRule="auto"/>
        <w:jc w:val="center"/>
        <w:rPr>
          <w:sz w:val="20"/>
          <w:szCs w:val="20"/>
          <w:highlight w:val="yellow"/>
        </w:rPr>
      </w:pPr>
      <w:r w:rsidRPr="00012C70">
        <w:rPr>
          <w:sz w:val="20"/>
          <w:szCs w:val="20"/>
          <w:highlight w:val="yellow"/>
        </w:rPr>
        <w:t xml:space="preserve">Please contact </w:t>
      </w:r>
      <w:r>
        <w:rPr>
          <w:sz w:val="20"/>
          <w:szCs w:val="20"/>
          <w:highlight w:val="yellow"/>
        </w:rPr>
        <w:t xml:space="preserve">Lindsay Cowgill at 614-292-7397 or </w:t>
      </w:r>
      <w:hyperlink r:id="rId7" w:history="1">
        <w:r w:rsidRPr="007818A8">
          <w:rPr>
            <w:rStyle w:val="Hyperlink"/>
            <w:sz w:val="20"/>
            <w:szCs w:val="20"/>
            <w:highlight w:val="yellow"/>
          </w:rPr>
          <w:t>Lindsay.cowgill@osumc.edu</w:t>
        </w:r>
      </w:hyperlink>
      <w:r>
        <w:rPr>
          <w:sz w:val="20"/>
          <w:szCs w:val="20"/>
          <w:highlight w:val="yellow"/>
        </w:rPr>
        <w:t xml:space="preserve"> with any questions.</w:t>
      </w:r>
    </w:p>
    <w:p w:rsidR="0054082E" w:rsidRPr="00605474" w:rsidRDefault="0054082E" w:rsidP="00AF350D">
      <w:pPr>
        <w:widowControl w:val="0"/>
        <w:spacing w:after="0" w:line="240" w:lineRule="auto"/>
        <w:jc w:val="center"/>
        <w:rPr>
          <w:sz w:val="20"/>
          <w:szCs w:val="20"/>
        </w:rPr>
      </w:pPr>
      <w:r w:rsidRPr="00012C70">
        <w:rPr>
          <w:sz w:val="20"/>
          <w:szCs w:val="20"/>
          <w:highlight w:val="yellow"/>
        </w:rPr>
        <w:t>.</w:t>
      </w:r>
    </w:p>
    <w:sectPr w:rsidR="0054082E" w:rsidRPr="00605474" w:rsidSect="00AF350D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82E" w:rsidRDefault="0054082E" w:rsidP="00353DFF">
      <w:pPr>
        <w:spacing w:after="0" w:line="240" w:lineRule="auto"/>
      </w:pPr>
      <w:r>
        <w:separator/>
      </w:r>
    </w:p>
  </w:endnote>
  <w:endnote w:type="continuationSeparator" w:id="0">
    <w:p w:rsidR="0054082E" w:rsidRDefault="0054082E" w:rsidP="0035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82E" w:rsidRDefault="0054082E" w:rsidP="00353DFF">
      <w:pPr>
        <w:spacing w:after="0" w:line="240" w:lineRule="auto"/>
      </w:pPr>
      <w:r>
        <w:separator/>
      </w:r>
    </w:p>
  </w:footnote>
  <w:footnote w:type="continuationSeparator" w:id="0">
    <w:p w:rsidR="0054082E" w:rsidRDefault="0054082E" w:rsidP="00353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82E" w:rsidRDefault="0054082E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b/>
        <w:color w:val="943634"/>
        <w:sz w:val="32"/>
        <w:szCs w:val="36"/>
      </w:rPr>
      <w:t xml:space="preserve">From Discovery to Delivery of P4 Health Care - </w:t>
    </w:r>
    <w:r w:rsidRPr="00DB1A27">
      <w:rPr>
        <w:rFonts w:ascii="Cambria" w:hAnsi="Cambria"/>
        <w:b/>
        <w:color w:val="943634"/>
        <w:sz w:val="32"/>
        <w:szCs w:val="36"/>
      </w:rPr>
      <w:t>Registration Form</w:t>
    </w:r>
  </w:p>
  <w:p w:rsidR="0054082E" w:rsidRDefault="005408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DFF"/>
    <w:rsid w:val="00012C70"/>
    <w:rsid w:val="00033325"/>
    <w:rsid w:val="000E0F60"/>
    <w:rsid w:val="000E2C4F"/>
    <w:rsid w:val="00122ADA"/>
    <w:rsid w:val="00231B1B"/>
    <w:rsid w:val="00353DFF"/>
    <w:rsid w:val="00395ABE"/>
    <w:rsid w:val="003A217E"/>
    <w:rsid w:val="003A456F"/>
    <w:rsid w:val="003E5C0B"/>
    <w:rsid w:val="00431626"/>
    <w:rsid w:val="00483409"/>
    <w:rsid w:val="0054082E"/>
    <w:rsid w:val="00605474"/>
    <w:rsid w:val="0063692A"/>
    <w:rsid w:val="007818A8"/>
    <w:rsid w:val="00862E1F"/>
    <w:rsid w:val="008B085F"/>
    <w:rsid w:val="0090361F"/>
    <w:rsid w:val="00940440"/>
    <w:rsid w:val="009B21F0"/>
    <w:rsid w:val="009F3D2B"/>
    <w:rsid w:val="00A6345A"/>
    <w:rsid w:val="00AD0287"/>
    <w:rsid w:val="00AF350D"/>
    <w:rsid w:val="00B32C37"/>
    <w:rsid w:val="00BE256D"/>
    <w:rsid w:val="00C15901"/>
    <w:rsid w:val="00C1609D"/>
    <w:rsid w:val="00C23A42"/>
    <w:rsid w:val="00C66C7E"/>
    <w:rsid w:val="00D23445"/>
    <w:rsid w:val="00D27591"/>
    <w:rsid w:val="00D66827"/>
    <w:rsid w:val="00DB1A27"/>
    <w:rsid w:val="00DD07AD"/>
    <w:rsid w:val="00DE6624"/>
    <w:rsid w:val="00E03676"/>
    <w:rsid w:val="00E059B3"/>
    <w:rsid w:val="00E74221"/>
    <w:rsid w:val="00E877B1"/>
    <w:rsid w:val="00F26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7A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353DF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53DF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35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3DF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5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53DF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5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3DFF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99"/>
    <w:qFormat/>
    <w:rsid w:val="00353DFF"/>
    <w:rPr>
      <w:rFonts w:cs="Times New Roman"/>
      <w:b/>
      <w:bCs/>
      <w:smallCaps/>
      <w:color w:val="C0504D"/>
      <w:spacing w:val="5"/>
      <w:u w:val="single"/>
    </w:rPr>
  </w:style>
  <w:style w:type="character" w:styleId="Hyperlink">
    <w:name w:val="Hyperlink"/>
    <w:basedOn w:val="DefaultParagraphFont"/>
    <w:uiPriority w:val="99"/>
    <w:rsid w:val="00AF35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ndsay.cowgill@osum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cme.osu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283</Words>
  <Characters>1615</Characters>
  <Application>Microsoft Office Outlook</Application>
  <DocSecurity>0</DocSecurity>
  <Lines>0</Lines>
  <Paragraphs>0</Paragraphs>
  <ScaleCrop>false</ScaleCrop>
  <Company>Office of Continuing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Discovery to Delivery of P4 Health Care - Registration Form</dc:title>
  <dc:subject/>
  <dc:creator>awindnag</dc:creator>
  <cp:keywords/>
  <dc:description/>
  <cp:lastModifiedBy>OSU</cp:lastModifiedBy>
  <cp:revision>2</cp:revision>
  <dcterms:created xsi:type="dcterms:W3CDTF">2013-04-15T15:59:00Z</dcterms:created>
  <dcterms:modified xsi:type="dcterms:W3CDTF">2013-04-15T15:59:00Z</dcterms:modified>
</cp:coreProperties>
</file>